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B3391E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171450</wp:posOffset>
                      </wp:positionV>
                      <wp:extent cx="5410200" cy="811530"/>
                      <wp:effectExtent l="0" t="0" r="19050" b="2667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0" cy="811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5EC8" w:rsidRDefault="000B5EC8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ỦY BAN NHÂN DÂN THÀNH PHỐ HỒ CHÍ MINH</w:t>
                                  </w:r>
                                </w:p>
                                <w:p w:rsidR="000B5EC8" w:rsidRDefault="000B5EC8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SỞ LAO ĐỘNG THƯƠNG BINH XÃ HỘI</w:t>
                                  </w:r>
                                </w:p>
                                <w:p w:rsidR="000B5EC8" w:rsidRPr="00321924" w:rsidRDefault="000B5EC8" w:rsidP="00315B3B">
                                  <w:pPr>
                                    <w:shd w:val="clear" w:color="auto" w:fill="FFFFFF"/>
                                    <w:jc w:val="center"/>
                                    <w:rPr>
                                      <w:b/>
                                      <w:bCs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6pt;margin-top:13.5pt;width:426pt;height:63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    <v:textbox>
                        <w:txbxContent>
                          <w:p w:rsidR="00756FE1" w:rsidRDefault="00756FE1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756FE1" w:rsidRDefault="00756FE1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SỞ LAO ĐỘNG THƯƠNG BINH XÃ HỘI</w:t>
                            </w:r>
                          </w:p>
                          <w:p w:rsidR="00756FE1" w:rsidRPr="00321924" w:rsidRDefault="00756FE1" w:rsidP="00315B3B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B3391E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259714</wp:posOffset>
                      </wp:positionV>
                      <wp:extent cx="1511300" cy="0"/>
                      <wp:effectExtent l="0" t="0" r="12700" b="19050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162.2pt;margin-top:20.45pt;width:11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B3391E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236855</wp:posOffset>
                      </wp:positionV>
                      <wp:extent cx="5334000" cy="512445"/>
                      <wp:effectExtent l="0" t="0" r="19050" b="2095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0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5EC8" w:rsidRPr="0081009D" w:rsidRDefault="000B5EC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  <w:t>PHIẾU KHẢO SÁT DỰ ÁN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6.2pt;margin-top:18.65pt;width:420pt;height: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    <v:textbox>
                        <w:txbxContent>
                          <w:p w:rsidR="00756FE1" w:rsidRPr="0081009D" w:rsidRDefault="00756FE1" w:rsidP="00315B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  <w:t>PHIẾU KHẢO SÁT DỰ ÁN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B3391E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88900</wp:posOffset>
                      </wp:positionV>
                      <wp:extent cx="5336540" cy="2519680"/>
                      <wp:effectExtent l="0" t="0" r="16510" b="13970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6540" cy="2519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5EC8" w:rsidRDefault="000B5EC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 xml:space="preserve"> “</w:t>
                                  </w:r>
                                  <w:r w:rsidRPr="000622B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Giải pháp đồng bộ xây dựng trung tâm điều hành và trường nghề thông minh, đáp ứng nhu cầu xã hội của Thành Phố Hồ Chí Minh</w:t>
                                  </w: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”</w:t>
                                  </w:r>
                                </w:p>
                                <w:p w:rsidR="000B5EC8" w:rsidRPr="000C7CF0" w:rsidRDefault="000B5EC8" w:rsidP="00750F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Đơn vị khảo sát: Sở Lao Động Thương Binh Xã Hội TP Hồ Chí Minh</w:t>
                                  </w:r>
                                </w:p>
                                <w:p w:rsidR="000B5EC8" w:rsidRPr="009924D5" w:rsidRDefault="000B5EC8" w:rsidP="000C7CF0">
                                  <w:pPr>
                                    <w:ind w:left="1788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6pt;margin-top:7pt;width:420.2pt;height:19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    <v:textbox>
                        <w:txbxContent>
                          <w:p w:rsidR="00756FE1" w:rsidRDefault="00756FE1" w:rsidP="00315B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 xml:space="preserve"> “</w:t>
                            </w:r>
                            <w:r w:rsidRPr="000622B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Giải pháp đồng bộ xây dựng trung tâm điều hành và trường nghề thông minh, đáp ứng nhu cầu xã hội của Thành Phố Hồ Chí Minh</w:t>
                            </w: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”</w:t>
                            </w:r>
                          </w:p>
                          <w:p w:rsidR="00756FE1" w:rsidRPr="000C7CF0" w:rsidRDefault="00756FE1" w:rsidP="00750F5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Đơn vị khảo sát: Sở Lao Động Thương Binh Xã Hội TP Hồ Chí Minh</w:t>
                            </w:r>
                          </w:p>
                          <w:p w:rsidR="00756FE1" w:rsidRPr="009924D5" w:rsidRDefault="00756FE1" w:rsidP="000C7CF0">
                            <w:pPr>
                              <w:ind w:left="1788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B3391E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2368550</wp:posOffset>
                      </wp:positionV>
                      <wp:extent cx="5257800" cy="457200"/>
                      <wp:effectExtent l="0" t="0" r="19050" b="19050"/>
                      <wp:wrapNone/>
                      <wp:docPr id="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5EC8" w:rsidRPr="00FC63C3" w:rsidRDefault="000B5EC8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Hà Nội, </w:t>
                                  </w:r>
                                  <w:r w:rsidRPr="00FC63C3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201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left:0;text-align:left;margin-left:13.35pt;margin-top:186.5pt;width:41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    <v:textbox>
                        <w:txbxContent>
                          <w:p w:rsidR="00756FE1" w:rsidRPr="00FC63C3" w:rsidRDefault="00756FE1" w:rsidP="00315B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Hà Nội, </w:t>
                            </w:r>
                            <w:r w:rsidRPr="00FC63C3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201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3C738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0B5EC8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0B5EC8">
        <w:rPr>
          <w:b/>
          <w:snapToGrid w:val="0"/>
          <w:szCs w:val="26"/>
        </w:rPr>
        <w:t>X</w:t>
      </w:r>
      <w:r>
        <w:rPr>
          <w:snapToGrid w:val="0"/>
          <w:szCs w:val="26"/>
        </w:rPr>
        <w:t xml:space="preserve"> </w:t>
      </w:r>
      <w:r w:rsidR="00DB47F5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47F5" w:rsidRPr="00900C4E">
        <w:rPr>
          <w:snapToGrid w:val="0"/>
          <w:szCs w:val="26"/>
        </w:rPr>
        <w:instrText xml:space="preserve"> FORMCHECKBOX </w:instrText>
      </w:r>
      <w:r w:rsidR="00DB47F5" w:rsidRPr="00900C4E">
        <w:rPr>
          <w:snapToGrid w:val="0"/>
          <w:szCs w:val="26"/>
        </w:rPr>
      </w:r>
      <w:r w:rsidR="00DB47F5" w:rsidRPr="00900C4E">
        <w:rPr>
          <w:snapToGrid w:val="0"/>
          <w:szCs w:val="26"/>
        </w:rPr>
        <w:fldChar w:fldCharType="end"/>
      </w:r>
      <w:r w:rsidR="00DB47F5" w:rsidRPr="00900C4E">
        <w:rPr>
          <w:snapToGrid w:val="0"/>
          <w:szCs w:val="26"/>
        </w:rPr>
        <w:t xml:space="preserve"> Có</w:t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756FE1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Microsoft Office</w:t>
            </w: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AE5CE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CBNV Trung tâm TT-TV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0B5EC8" w:rsidP="000B5EC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Destop App</w:t>
            </w:r>
            <w:r>
              <w:rPr>
                <w:rStyle w:val="FontStyle30"/>
                <w:lang w:eastAsia="vi-VN"/>
              </w:rPr>
              <w:t xml:space="preserve"> </w:t>
            </w:r>
            <w:r w:rsidR="00AE5CE9">
              <w:rPr>
                <w:rStyle w:val="FontStyle30"/>
                <w:lang w:eastAsia="vi-VN"/>
              </w:rPr>
              <w:t xml:space="preserve">Microsoft </w:t>
            </w:r>
            <w:r>
              <w:rPr>
                <w:rStyle w:val="FontStyle30"/>
                <w:lang w:eastAsia="vi-VN"/>
              </w:rPr>
              <w:t>Office 2010</w:t>
            </w: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AE5CE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Máy tính để bàn</w:t>
            </w: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AE5CE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08</w:t>
            </w: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0B5EC8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0B5EC8">
        <w:rPr>
          <w:b/>
          <w:snapToGrid w:val="0"/>
          <w:szCs w:val="26"/>
        </w:rPr>
        <w:t>X</w:t>
      </w:r>
      <w:r w:rsidR="00DB47F5" w:rsidRPr="00900C4E">
        <w:rPr>
          <w:snapToGrid w:val="0"/>
          <w:szCs w:val="26"/>
        </w:rPr>
        <w:t xml:space="preserve"> </w:t>
      </w:r>
      <w:r w:rsidR="00DB47F5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47F5" w:rsidRPr="00900C4E">
        <w:rPr>
          <w:snapToGrid w:val="0"/>
          <w:szCs w:val="26"/>
        </w:rPr>
        <w:instrText xml:space="preserve"> FORMCHECKBOX </w:instrText>
      </w:r>
      <w:r w:rsidR="00DB47F5" w:rsidRPr="00900C4E">
        <w:rPr>
          <w:snapToGrid w:val="0"/>
          <w:szCs w:val="26"/>
        </w:rPr>
      </w:r>
      <w:r w:rsidR="00DB47F5" w:rsidRPr="00900C4E">
        <w:rPr>
          <w:snapToGrid w:val="0"/>
          <w:szCs w:val="26"/>
        </w:rPr>
        <w:fldChar w:fldCharType="end"/>
      </w:r>
      <w:r w:rsidR="00DB47F5"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  <w:r w:rsidR="00AE5CE9">
        <w:rPr>
          <w:snapToGrid w:val="0"/>
          <w:szCs w:val="26"/>
        </w:rPr>
        <w:t xml:space="preserve"> Microsoft </w:t>
      </w:r>
      <w:r w:rsidR="000B5EC8">
        <w:rPr>
          <w:rStyle w:val="FontStyle30"/>
          <w:lang w:eastAsia="vi-VN"/>
        </w:rPr>
        <w:t>Office 2010</w:t>
      </w:r>
      <w:r w:rsidR="00AE5CE9">
        <w:rPr>
          <w:snapToGrid w:val="0"/>
          <w:szCs w:val="26"/>
        </w:rPr>
        <w:t xml:space="preserve"> chưa đáp ứng được nhu cầu, chỉ sử dụng để </w:t>
      </w:r>
      <w:r w:rsidR="00B26C5E">
        <w:rPr>
          <w:snapToGrid w:val="0"/>
          <w:szCs w:val="26"/>
        </w:rPr>
        <w:t xml:space="preserve">làm việc và </w:t>
      </w:r>
      <w:r w:rsidR="00AE5CE9">
        <w:rPr>
          <w:snapToGrid w:val="0"/>
          <w:szCs w:val="26"/>
        </w:rPr>
        <w:t>thống kê. Bởi vì hoạt động của Thư viện là hoạt động đặc thù cần có phần mềm quản lý riêng.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AE5CE9" w:rsidRDefault="00AE5CE9" w:rsidP="00AE5CE9">
      <w:pPr>
        <w:pStyle w:val="BodyText"/>
        <w:keepNext/>
        <w:keepLines/>
        <w:ind w:firstLine="0"/>
        <w:rPr>
          <w:szCs w:val="26"/>
          <w:lang w:eastAsia="vi-VN"/>
        </w:rPr>
      </w:pPr>
      <w:r>
        <w:rPr>
          <w:szCs w:val="26"/>
          <w:lang w:eastAsia="vi-VN"/>
        </w:rPr>
        <w:t>Đề xuất trang bị phần mềm quản lý thư viện</w:t>
      </w:r>
    </w:p>
    <w:p w:rsidR="0021122C" w:rsidRPr="00900C4E" w:rsidRDefault="0021122C" w:rsidP="00AE5CE9">
      <w:pPr>
        <w:pStyle w:val="BodyText"/>
        <w:keepNext/>
        <w:keepLines/>
        <w:ind w:firstLine="0"/>
        <w:rPr>
          <w:szCs w:val="26"/>
        </w:rPr>
      </w:pPr>
      <w:r w:rsidRPr="00900C4E">
        <w:rPr>
          <w:szCs w:val="26"/>
        </w:rPr>
        <w:t>KHẢO SÁT NHU CẦU QUẢN LÝ, TỔNG HỢP BÁO CÁO, THỐNG KÊ CỦA CÁC ĐƠN VỊ CẤP SỞ</w:t>
      </w:r>
      <w:r w:rsidR="00CD6418" w:rsidRPr="00900C4E">
        <w:rPr>
          <w:szCs w:val="26"/>
        </w:rPr>
        <w:t xml:space="preserve">, CẤP </w:t>
      </w:r>
      <w:r w:rsidR="00652512" w:rsidRPr="00900C4E">
        <w:rPr>
          <w:szCs w:val="26"/>
        </w:rPr>
        <w:t>PHÒNG VÀ CÁC</w:t>
      </w:r>
      <w:r w:rsidRPr="00900C4E">
        <w:rPr>
          <w:szCs w:val="26"/>
        </w:rPr>
        <w:t xml:space="preserve"> TRƯỜNG </w:t>
      </w:r>
      <w:r w:rsidR="00DB4FD1">
        <w:rPr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lastRenderedPageBreak/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26C5E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0B5EC8">
        <w:rPr>
          <w:b/>
          <w:snapToGrid w:val="0"/>
          <w:szCs w:val="26"/>
        </w:rPr>
        <w:t>X</w:t>
      </w:r>
      <w:r w:rsidRPr="00900C4E">
        <w:rPr>
          <w:snapToGrid w:val="0"/>
          <w:szCs w:val="26"/>
        </w:rPr>
        <w:t xml:space="preserve"> </w:t>
      </w:r>
      <w:r w:rsidR="00B35C0B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5C0B" w:rsidRPr="00900C4E">
        <w:rPr>
          <w:snapToGrid w:val="0"/>
          <w:szCs w:val="26"/>
        </w:rPr>
        <w:instrText xml:space="preserve"> FORMCHECKBOX </w:instrText>
      </w:r>
      <w:r w:rsidR="00B35C0B" w:rsidRPr="00900C4E">
        <w:rPr>
          <w:snapToGrid w:val="0"/>
          <w:szCs w:val="26"/>
        </w:rPr>
      </w:r>
      <w:r w:rsidR="00B35C0B" w:rsidRPr="00900C4E">
        <w:rPr>
          <w:snapToGrid w:val="0"/>
          <w:szCs w:val="26"/>
        </w:rPr>
        <w:fldChar w:fldCharType="end"/>
      </w:r>
      <w:r w:rsidR="00B35C0B"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92327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2327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B26C5E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0B5EC8">
        <w:rPr>
          <w:b/>
          <w:snapToGrid w:val="0"/>
          <w:szCs w:val="26"/>
        </w:rPr>
        <w:t>X</w:t>
      </w:r>
      <w:r w:rsidRPr="00900C4E">
        <w:rPr>
          <w:snapToGrid w:val="0"/>
          <w:szCs w:val="26"/>
        </w:rPr>
        <w:t xml:space="preserve"> </w:t>
      </w:r>
      <w:bookmarkStart w:id="0" w:name="_GoBack"/>
      <w:bookmarkEnd w:id="0"/>
      <w:r w:rsidR="00510770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0770" w:rsidRPr="00900C4E">
        <w:rPr>
          <w:snapToGrid w:val="0"/>
          <w:szCs w:val="26"/>
        </w:rPr>
        <w:instrText xml:space="preserve"> FORMCHECKBOX </w:instrText>
      </w:r>
      <w:r w:rsidR="00510770" w:rsidRPr="00900C4E">
        <w:rPr>
          <w:snapToGrid w:val="0"/>
          <w:szCs w:val="26"/>
        </w:rPr>
      </w:r>
      <w:r w:rsidR="00510770" w:rsidRPr="00900C4E">
        <w:rPr>
          <w:snapToGrid w:val="0"/>
          <w:szCs w:val="26"/>
        </w:rPr>
        <w:fldChar w:fldCharType="end"/>
      </w:r>
      <w:r w:rsidR="00510770" w:rsidRPr="00900C4E">
        <w:rPr>
          <w:snapToGrid w:val="0"/>
          <w:szCs w:val="26"/>
        </w:rPr>
        <w:t xml:space="preserve"> Có</w:t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  <w:r w:rsidR="00510770"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nối LAN/Internet: ………….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0823CC" w:rsidRPr="00900C4E" w:rsidTr="00923275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0823C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ngày: 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Hàng quý: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 xml:space="preserve">(máy tính để bàn +xách </w:t>
            </w:r>
            <w:r w:rsidRPr="00A30827">
              <w:rPr>
                <w:rStyle w:val="FontStyle30"/>
                <w:bCs/>
                <w:lang w:eastAsia="vi-VN"/>
              </w:rPr>
              <w:lastRenderedPageBreak/>
              <w:t>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Khác (Cụ thể): ……………………….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>
        <w:rPr>
          <w:rStyle w:val="FontStyle30"/>
          <w:lang w:eastAsia="vi-VN"/>
        </w:rPr>
        <w:t>camera giám sát: 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537A42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686" w:rsidRDefault="00322686">
      <w:r>
        <w:separator/>
      </w:r>
    </w:p>
  </w:endnote>
  <w:endnote w:type="continuationSeparator" w:id="0">
    <w:p w:rsidR="00322686" w:rsidRDefault="00322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EC8" w:rsidRDefault="000B5EC8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EC8" w:rsidRDefault="000B5EC8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B26C5E">
      <w:rPr>
        <w:rStyle w:val="PageNumber"/>
        <w:noProof/>
      </w:rPr>
      <w:t>19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B26C5E">
      <w:rPr>
        <w:rStyle w:val="PageNumber"/>
        <w:noProof/>
      </w:rPr>
      <w:t>23</w:t>
    </w:r>
    <w:r w:rsidRPr="00304D21">
      <w:rPr>
        <w:rStyle w:val="PageNumber"/>
      </w:rPr>
      <w:fldChar w:fldCharType="end"/>
    </w:r>
  </w:p>
  <w:p w:rsidR="000B5EC8" w:rsidRDefault="000B5E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686" w:rsidRDefault="00322686">
      <w:r>
        <w:separator/>
      </w:r>
    </w:p>
  </w:footnote>
  <w:footnote w:type="continuationSeparator" w:id="0">
    <w:p w:rsidR="00322686" w:rsidRDefault="00322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EC8" w:rsidRPr="009C64FF" w:rsidRDefault="000B5EC8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B5EC8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A28"/>
    <w:rsid w:val="00182F40"/>
    <w:rsid w:val="00184215"/>
    <w:rsid w:val="00186420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2686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318E"/>
    <w:rsid w:val="004746CF"/>
    <w:rsid w:val="004754CA"/>
    <w:rsid w:val="004755DB"/>
    <w:rsid w:val="00476508"/>
    <w:rsid w:val="00476EC7"/>
    <w:rsid w:val="004802FD"/>
    <w:rsid w:val="00482FF3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620"/>
    <w:rsid w:val="00534A66"/>
    <w:rsid w:val="00534AB5"/>
    <w:rsid w:val="005357A2"/>
    <w:rsid w:val="0053639B"/>
    <w:rsid w:val="00537140"/>
    <w:rsid w:val="00537A42"/>
    <w:rsid w:val="00537FCA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32A2"/>
    <w:rsid w:val="00745874"/>
    <w:rsid w:val="007469BD"/>
    <w:rsid w:val="00747370"/>
    <w:rsid w:val="00750AA0"/>
    <w:rsid w:val="00750F52"/>
    <w:rsid w:val="007524F8"/>
    <w:rsid w:val="00756E62"/>
    <w:rsid w:val="00756FE1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0A2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CE9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6C5E"/>
    <w:rsid w:val="00B272A1"/>
    <w:rsid w:val="00B30007"/>
    <w:rsid w:val="00B30D0D"/>
    <w:rsid w:val="00B322E2"/>
    <w:rsid w:val="00B329CD"/>
    <w:rsid w:val="00B32C53"/>
    <w:rsid w:val="00B3391E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196EF-4EBF-4D28-96F4-369BCDE64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</Template>
  <TotalTime>0</TotalTime>
  <Pages>23</Pages>
  <Words>3133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2018-04-10T05:01:00Z</cp:lastPrinted>
  <dcterms:created xsi:type="dcterms:W3CDTF">2018-04-10T08:56:00Z</dcterms:created>
  <dcterms:modified xsi:type="dcterms:W3CDTF">2018-04-10T08:56:00Z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